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214D67EF" w:rsidR="00226C17" w:rsidRPr="005565B9" w:rsidRDefault="004F7DD6" w:rsidP="004F7DD6">
      <w:pPr>
        <w:pStyle w:val="SongsLyrics"/>
        <w:rPr>
          <w:rStyle w:val="SongsTitle"/>
        </w:rPr>
      </w:pPr>
      <w:r>
        <w:rPr>
          <w:rStyle w:val="SongsIndex"/>
          <w:rFonts w:hint="eastAsia"/>
        </w:rPr>
        <w:t>D05</w:t>
      </w:r>
      <w:r w:rsidR="004116FB" w:rsidRPr="004116FB">
        <w:t>.</w:t>
      </w:r>
      <w:r w:rsidR="00783527">
        <w:rPr>
          <w:rStyle w:val="SongsChords"/>
          <w:rFonts w:hint="eastAsia"/>
        </w:rPr>
        <w:t>C</w:t>
      </w:r>
      <w:r w:rsidR="004116FB" w:rsidRPr="00AB1B07">
        <w:rPr>
          <w:rStyle w:val="SongsTitle"/>
        </w:rPr>
        <w:t xml:space="preserve"> </w:t>
      </w:r>
      <w:r>
        <w:rPr>
          <w:rStyle w:val="SongsTitle"/>
          <w:rFonts w:hint="eastAsia"/>
        </w:rPr>
        <w:t>Dancing Generation</w:t>
      </w:r>
    </w:p>
    <w:p w14:paraId="452ADDC4" w14:textId="77777777" w:rsidR="00FF0C2A" w:rsidRDefault="00FF0C2A" w:rsidP="004F7DD6">
      <w:pPr>
        <w:pStyle w:val="SongsLyrics"/>
      </w:pPr>
    </w:p>
    <w:p w14:paraId="1ADA73DB" w14:textId="247B74EC" w:rsidR="00C34E6E" w:rsidRDefault="00C34E6E" w:rsidP="004F7DD6">
      <w:pPr>
        <w:pStyle w:val="SongsLyrics"/>
      </w:pPr>
    </w:p>
    <w:p w14:paraId="5BB7FB60" w14:textId="3310CF05" w:rsidR="004F7DD6" w:rsidRDefault="004F7DD6" w:rsidP="004F7DD6">
      <w:pPr>
        <w:pStyle w:val="SongsLyrics"/>
      </w:pPr>
      <w:r>
        <w:t>[Verse]</w:t>
      </w:r>
    </w:p>
    <w:p w14:paraId="3C338A96" w14:textId="1A84BA75" w:rsidR="004F7DD6" w:rsidRDefault="004F7DD6" w:rsidP="004F7DD6">
      <w:pPr>
        <w:pStyle w:val="SongsLyrics"/>
      </w:pPr>
    </w:p>
    <w:p w14:paraId="205867DF" w14:textId="3198F239" w:rsidR="004F7DD6" w:rsidRPr="004A7DB5" w:rsidRDefault="004F7DD6" w:rsidP="004F7DD6">
      <w:pPr>
        <w:pStyle w:val="SongsLyrics"/>
      </w:pPr>
      <w:r w:rsidRPr="004A7DB5">
        <w:t xml:space="preserve">   </w:t>
      </w:r>
      <w:r w:rsidRPr="004A7DB5">
        <w:rPr>
          <w:rFonts w:hint="eastAsia"/>
        </w:rPr>
        <w:t xml:space="preserve"> </w:t>
      </w:r>
      <w:r w:rsidRPr="004A7DB5">
        <w:t xml:space="preserve">  </w:t>
      </w:r>
      <w:r w:rsidR="00783527">
        <w:rPr>
          <w:rStyle w:val="SongsChords"/>
        </w:rPr>
        <w:t>C</w:t>
      </w:r>
    </w:p>
    <w:p w14:paraId="7A95A582" w14:textId="77777777" w:rsidR="004F7DD6" w:rsidRDefault="004F7DD6" w:rsidP="004F7DD6">
      <w:pPr>
        <w:pStyle w:val="SongsLyrics"/>
      </w:pPr>
      <w:r>
        <w:t>Your mercy taught us how to dance</w:t>
      </w:r>
    </w:p>
    <w:p w14:paraId="59FB61B6" w14:textId="5391499A" w:rsidR="004F7DD6" w:rsidRPr="004A7DB5" w:rsidRDefault="004F7DD6" w:rsidP="004F7DD6">
      <w:pPr>
        <w:pStyle w:val="SongsLyrics"/>
      </w:pPr>
      <w:r w:rsidRPr="004A7DB5">
        <w:t xml:space="preserve">     </w:t>
      </w:r>
      <w:r w:rsidR="00783527">
        <w:rPr>
          <w:rStyle w:val="SongsChords"/>
        </w:rPr>
        <w:t>A</w:t>
      </w:r>
      <w:r w:rsidRPr="004A7DB5">
        <w:rPr>
          <w:rStyle w:val="SongsChords"/>
        </w:rPr>
        <w:t>m</w:t>
      </w:r>
    </w:p>
    <w:p w14:paraId="1BE07C21" w14:textId="77777777" w:rsidR="004F7DD6" w:rsidRDefault="004F7DD6" w:rsidP="004F7DD6">
      <w:pPr>
        <w:pStyle w:val="SongsLyrics"/>
      </w:pPr>
      <w:r>
        <w:t>to celebrate with all we have</w:t>
      </w:r>
    </w:p>
    <w:p w14:paraId="0E06BEE1" w14:textId="22354804" w:rsidR="004F7DD6" w:rsidRPr="004A7DB5" w:rsidRDefault="004F7DD6" w:rsidP="004F7DD6">
      <w:pPr>
        <w:pStyle w:val="SongsLyrics"/>
      </w:pPr>
      <w:r w:rsidRPr="004A7DB5">
        <w:t xml:space="preserve">         </w:t>
      </w:r>
      <w:r w:rsidRPr="004A7DB5">
        <w:rPr>
          <w:rFonts w:hint="eastAsia"/>
        </w:rPr>
        <w:t xml:space="preserve"> </w:t>
      </w:r>
      <w:r w:rsidRPr="004A7DB5">
        <w:t xml:space="preserve"> </w:t>
      </w:r>
      <w:r w:rsidR="00783527">
        <w:rPr>
          <w:rStyle w:val="SongsChords"/>
        </w:rPr>
        <w:t>F</w:t>
      </w:r>
      <w:r w:rsidRPr="004A7DB5">
        <w:t xml:space="preserve">                       </w:t>
      </w:r>
      <w:r w:rsidR="00783527">
        <w:rPr>
          <w:rStyle w:val="SongsChords"/>
        </w:rPr>
        <w:t>C</w:t>
      </w:r>
    </w:p>
    <w:p w14:paraId="7A08A8E6" w14:textId="080ED379" w:rsidR="004F7DD6" w:rsidRDefault="004F7DD6" w:rsidP="004F7DD6">
      <w:pPr>
        <w:pStyle w:val="SongsLyrics"/>
      </w:pPr>
      <w:r>
        <w:t xml:space="preserve">and we'll dance to thank </w:t>
      </w:r>
      <w:r w:rsidR="00855F3E">
        <w:rPr>
          <w:rFonts w:hint="eastAsia"/>
        </w:rPr>
        <w:t>y</w:t>
      </w:r>
      <w:r>
        <w:t>ou for mercy</w:t>
      </w:r>
    </w:p>
    <w:p w14:paraId="39446C93" w14:textId="6247FCAD" w:rsidR="004F7DD6" w:rsidRDefault="004F7DD6" w:rsidP="004F7DD6">
      <w:pPr>
        <w:pStyle w:val="SongsLyrics"/>
      </w:pPr>
    </w:p>
    <w:p w14:paraId="11062855" w14:textId="711876F3" w:rsidR="004F7DD6" w:rsidRPr="004A7DB5" w:rsidRDefault="004F7DD6" w:rsidP="004F7DD6">
      <w:pPr>
        <w:pStyle w:val="SongsLyrics"/>
      </w:pPr>
      <w:r w:rsidRPr="004A7DB5">
        <w:t xml:space="preserve">      </w:t>
      </w:r>
      <w:r w:rsidR="00783527">
        <w:rPr>
          <w:rStyle w:val="SongsChords"/>
        </w:rPr>
        <w:t>C</w:t>
      </w:r>
    </w:p>
    <w:p w14:paraId="3446120E" w14:textId="66E0C73D" w:rsidR="004F7DD6" w:rsidRDefault="004F7DD6" w:rsidP="004F7DD6">
      <w:pPr>
        <w:pStyle w:val="SongsLyrics"/>
      </w:pPr>
      <w:r>
        <w:t xml:space="preserve">Your </w:t>
      </w:r>
      <w:r w:rsidR="00855F3E">
        <w:rPr>
          <w:rFonts w:hint="eastAsia"/>
        </w:rPr>
        <w:t>g</w:t>
      </w:r>
      <w:r>
        <w:t>lory taught us how to shout</w:t>
      </w:r>
    </w:p>
    <w:p w14:paraId="7F2F805E" w14:textId="52983CA4" w:rsidR="004F7DD6" w:rsidRPr="004A7DB5" w:rsidRDefault="004F7DD6" w:rsidP="004F7DD6">
      <w:pPr>
        <w:pStyle w:val="SongsLyrics"/>
      </w:pPr>
      <w:r w:rsidRPr="004A7DB5">
        <w:t xml:space="preserve">     </w:t>
      </w:r>
      <w:r w:rsidR="00783527">
        <w:rPr>
          <w:rStyle w:val="SongsChords"/>
        </w:rPr>
        <w:t>A</w:t>
      </w:r>
      <w:r w:rsidRPr="004A7DB5">
        <w:rPr>
          <w:rStyle w:val="SongsChords"/>
        </w:rPr>
        <w:t>m</w:t>
      </w:r>
    </w:p>
    <w:p w14:paraId="5C5C9BD2" w14:textId="77777777" w:rsidR="004F7DD6" w:rsidRDefault="004F7DD6" w:rsidP="004F7DD6">
      <w:pPr>
        <w:pStyle w:val="SongsLyrics"/>
      </w:pPr>
      <w:r>
        <w:t>to lift Your name over all the earth</w:t>
      </w:r>
    </w:p>
    <w:p w14:paraId="67D2A2ED" w14:textId="083AC999" w:rsidR="004F7DD6" w:rsidRPr="004A7DB5" w:rsidRDefault="004F7DD6" w:rsidP="004F7DD6">
      <w:pPr>
        <w:pStyle w:val="SongsLyrics"/>
      </w:pPr>
      <w:r w:rsidRPr="004A7DB5">
        <w:t xml:space="preserve">    </w:t>
      </w:r>
      <w:r w:rsidRPr="004A7DB5">
        <w:rPr>
          <w:rFonts w:hint="eastAsia"/>
        </w:rPr>
        <w:t xml:space="preserve">   </w:t>
      </w:r>
      <w:r w:rsidRPr="004A7DB5">
        <w:t xml:space="preserve">    </w:t>
      </w:r>
      <w:r w:rsidR="00783527">
        <w:rPr>
          <w:rStyle w:val="SongsChords"/>
        </w:rPr>
        <w:t>F</w:t>
      </w:r>
      <w:r w:rsidRPr="004A7DB5">
        <w:t xml:space="preserve">     </w:t>
      </w:r>
      <w:r w:rsidRPr="004A7DB5">
        <w:rPr>
          <w:rFonts w:hint="eastAsia"/>
        </w:rPr>
        <w:t xml:space="preserve">  </w:t>
      </w:r>
      <w:r w:rsidRPr="004A7DB5">
        <w:t xml:space="preserve">                    </w:t>
      </w:r>
      <w:r w:rsidR="00783527">
        <w:rPr>
          <w:rStyle w:val="SongsChords"/>
        </w:rPr>
        <w:t>C</w:t>
      </w:r>
    </w:p>
    <w:p w14:paraId="16C13D8F" w14:textId="32ED726A" w:rsidR="004F7DD6" w:rsidRDefault="004F7DD6" w:rsidP="004F7DD6">
      <w:pPr>
        <w:pStyle w:val="SongsLyrics"/>
      </w:pPr>
      <w:r>
        <w:t>and we'll shout to</w:t>
      </w:r>
      <w:r>
        <w:rPr>
          <w:rFonts w:hint="eastAsia"/>
        </w:rPr>
        <w:t xml:space="preserve"> the</w:t>
      </w:r>
      <w:r>
        <w:t xml:space="preserve"> </w:t>
      </w:r>
      <w:r>
        <w:rPr>
          <w:rFonts w:hint="eastAsia"/>
        </w:rPr>
        <w:t>praise of</w:t>
      </w:r>
      <w:r>
        <w:t xml:space="preserve"> </w:t>
      </w:r>
      <w:r w:rsidR="00855F3E">
        <w:rPr>
          <w:rFonts w:hint="eastAsia"/>
        </w:rPr>
        <w:t>Y</w:t>
      </w:r>
      <w:r>
        <w:rPr>
          <w:rFonts w:hint="eastAsia"/>
        </w:rPr>
        <w:t xml:space="preserve">our </w:t>
      </w:r>
      <w:r>
        <w:t>glory</w:t>
      </w:r>
    </w:p>
    <w:p w14:paraId="0E635A2A" w14:textId="7EB575F9" w:rsidR="004F7DD6" w:rsidRDefault="004F7DD6" w:rsidP="004F7DD6">
      <w:pPr>
        <w:pStyle w:val="SongsLyrics"/>
      </w:pPr>
    </w:p>
    <w:p w14:paraId="1486AE1D" w14:textId="127BDEB3" w:rsidR="004F7DD6" w:rsidRDefault="004F7DD6" w:rsidP="004F7DD6">
      <w:pPr>
        <w:pStyle w:val="SongsLyrics"/>
      </w:pPr>
    </w:p>
    <w:p w14:paraId="0DD25280" w14:textId="77777777" w:rsidR="004F7DD6" w:rsidRDefault="004F7DD6" w:rsidP="004F7DD6">
      <w:pPr>
        <w:pStyle w:val="SongsLyrics"/>
      </w:pPr>
      <w:r>
        <w:t>[Pre-Chorus]</w:t>
      </w:r>
    </w:p>
    <w:p w14:paraId="58B3A24F" w14:textId="351B3BA4" w:rsidR="004F7DD6" w:rsidRDefault="004F7DD6" w:rsidP="004F7DD6">
      <w:pPr>
        <w:pStyle w:val="SongsLyrics"/>
      </w:pPr>
    </w:p>
    <w:p w14:paraId="7E66982C" w14:textId="5254A7DB" w:rsidR="004F7DD6" w:rsidRPr="004A7DB5" w:rsidRDefault="004F7DD6" w:rsidP="004F7DD6">
      <w:pPr>
        <w:pStyle w:val="SongsLyrics"/>
      </w:pPr>
      <w:r w:rsidRPr="004A7DB5">
        <w:t xml:space="preserve">          </w:t>
      </w:r>
      <w:r w:rsidR="00783527">
        <w:rPr>
          <w:rStyle w:val="SongsChords"/>
        </w:rPr>
        <w:t>D</w:t>
      </w:r>
      <w:r w:rsidRPr="004A7DB5">
        <w:rPr>
          <w:rStyle w:val="SongsChords"/>
        </w:rPr>
        <w:t>m7</w:t>
      </w:r>
    </w:p>
    <w:p w14:paraId="40E8CA45" w14:textId="77777777" w:rsidR="004F7DD6" w:rsidRDefault="004F7DD6" w:rsidP="004F7DD6">
      <w:pPr>
        <w:pStyle w:val="SongsLyrics"/>
      </w:pPr>
      <w:r>
        <w:t>It's the overflow</w:t>
      </w:r>
    </w:p>
    <w:p w14:paraId="3DA47D54" w14:textId="7FAEEF06" w:rsidR="004F7DD6" w:rsidRPr="004A7DB5" w:rsidRDefault="004F7DD6" w:rsidP="004F7DD6">
      <w:pPr>
        <w:pStyle w:val="SongsLyrics"/>
      </w:pPr>
      <w:r w:rsidRPr="004A7DB5">
        <w:t xml:space="preserve">  </w:t>
      </w:r>
      <w:r w:rsidRPr="004A7DB5">
        <w:rPr>
          <w:rFonts w:hint="eastAsia"/>
        </w:rPr>
        <w:t xml:space="preserve"> </w:t>
      </w:r>
      <w:r w:rsidRPr="004A7DB5">
        <w:t xml:space="preserve">     </w:t>
      </w:r>
      <w:r w:rsidR="00783527">
        <w:rPr>
          <w:rStyle w:val="SongsChords"/>
        </w:rPr>
        <w:t>C</w:t>
      </w:r>
      <w:r w:rsidRPr="004A7DB5">
        <w:rPr>
          <w:rStyle w:val="SongsChords"/>
        </w:rPr>
        <w:t>/</w:t>
      </w:r>
      <w:r w:rsidR="00783527">
        <w:rPr>
          <w:rStyle w:val="SongsChords"/>
        </w:rPr>
        <w:t>E</w:t>
      </w:r>
    </w:p>
    <w:p w14:paraId="6A68C532" w14:textId="77777777" w:rsidR="004F7DD6" w:rsidRDefault="004F7DD6" w:rsidP="004F7DD6">
      <w:pPr>
        <w:pStyle w:val="SongsLyrics"/>
      </w:pPr>
      <w:r>
        <w:t>of a forgiven soul</w:t>
      </w:r>
    </w:p>
    <w:p w14:paraId="50620C85" w14:textId="7514B6C2" w:rsidR="004F7DD6" w:rsidRPr="004A7DB5" w:rsidRDefault="004F7DD6" w:rsidP="004F7DD6">
      <w:pPr>
        <w:pStyle w:val="SongsLyrics"/>
      </w:pPr>
      <w:r w:rsidRPr="004A7DB5">
        <w:t xml:space="preserve">   </w:t>
      </w:r>
      <w:r w:rsidRPr="004A7DB5">
        <w:rPr>
          <w:rFonts w:hint="eastAsia"/>
        </w:rPr>
        <w:t xml:space="preserve"> </w:t>
      </w:r>
      <w:r w:rsidRPr="004A7DB5">
        <w:t xml:space="preserve">                </w:t>
      </w:r>
      <w:r w:rsidR="00783527">
        <w:rPr>
          <w:rStyle w:val="SongsChords"/>
        </w:rPr>
        <w:t>F</w:t>
      </w:r>
    </w:p>
    <w:p w14:paraId="5C871FBC" w14:textId="77777777" w:rsidR="004F7DD6" w:rsidRDefault="004F7DD6" w:rsidP="004F7DD6">
      <w:pPr>
        <w:pStyle w:val="SongsLyrics"/>
      </w:pPr>
      <w:r>
        <w:t>and now that we've seen you God</w:t>
      </w:r>
    </w:p>
    <w:p w14:paraId="46D94BD5" w14:textId="36B41ACD" w:rsidR="004F7DD6" w:rsidRPr="004A7DB5" w:rsidRDefault="004F7DD6" w:rsidP="004F7DD6">
      <w:pPr>
        <w:pStyle w:val="SongsLyrics"/>
      </w:pPr>
      <w:r w:rsidRPr="004A7DB5">
        <w:t xml:space="preserve">     </w:t>
      </w:r>
      <w:r w:rsidR="00783527">
        <w:rPr>
          <w:rStyle w:val="SongsChords"/>
        </w:rPr>
        <w:t>G</w:t>
      </w:r>
    </w:p>
    <w:p w14:paraId="193F10BC" w14:textId="77777777" w:rsidR="004F7DD6" w:rsidRDefault="004F7DD6" w:rsidP="004F7DD6">
      <w:pPr>
        <w:pStyle w:val="SongsLyrics"/>
      </w:pPr>
      <w:r>
        <w:t>our hearts cannot stay silent</w:t>
      </w:r>
    </w:p>
    <w:p w14:paraId="2371B46C" w14:textId="70CBC869" w:rsidR="004F7DD6" w:rsidRDefault="004F7DD6" w:rsidP="004F7DD6">
      <w:pPr>
        <w:pStyle w:val="SongsLyrics"/>
      </w:pPr>
    </w:p>
    <w:p w14:paraId="5C234895" w14:textId="54D44912" w:rsidR="004F7DD6" w:rsidRDefault="004F7DD6" w:rsidP="004F7DD6">
      <w:pPr>
        <w:pStyle w:val="SongsLyrics"/>
      </w:pPr>
    </w:p>
    <w:p w14:paraId="50A4628E" w14:textId="77777777" w:rsidR="004F7DD6" w:rsidRDefault="004F7DD6" w:rsidP="004F7DD6">
      <w:pPr>
        <w:pStyle w:val="SongsLyrics"/>
      </w:pPr>
      <w:r>
        <w:t>[Chorus]</w:t>
      </w:r>
    </w:p>
    <w:p w14:paraId="4D65C70A" w14:textId="6F042B27" w:rsidR="004F7DD6" w:rsidRDefault="004F7DD6" w:rsidP="004F7DD6">
      <w:pPr>
        <w:pStyle w:val="SongsLyrics"/>
      </w:pPr>
    </w:p>
    <w:p w14:paraId="5491A239" w14:textId="3674FAB9" w:rsidR="004F7DD6" w:rsidRPr="004A7DB5" w:rsidRDefault="004F7DD6" w:rsidP="004F7DD6">
      <w:pPr>
        <w:pStyle w:val="SongsLyrics"/>
      </w:pPr>
      <w:r w:rsidRPr="004A7DB5">
        <w:t xml:space="preserve">  </w:t>
      </w:r>
      <w:r w:rsidR="004A7DB5" w:rsidRPr="004A7DB5">
        <w:rPr>
          <w:rFonts w:hint="eastAsia"/>
        </w:rPr>
        <w:t xml:space="preserve">    </w:t>
      </w:r>
      <w:r w:rsidRPr="004A7DB5">
        <w:t xml:space="preserve">    </w:t>
      </w:r>
      <w:r w:rsidR="00783527">
        <w:rPr>
          <w:rStyle w:val="SongsChords"/>
        </w:rPr>
        <w:t>C</w:t>
      </w:r>
    </w:p>
    <w:p w14:paraId="72094B82" w14:textId="77777777" w:rsidR="004F7DD6" w:rsidRDefault="004F7DD6" w:rsidP="004F7DD6">
      <w:pPr>
        <w:pStyle w:val="SongsLyrics"/>
      </w:pPr>
      <w:r>
        <w:t>And we'll be a Dancing generation</w:t>
      </w:r>
    </w:p>
    <w:p w14:paraId="69A29C28" w14:textId="205F0DAF" w:rsidR="004F7DD6" w:rsidRPr="004A7DB5" w:rsidRDefault="00783527" w:rsidP="004F7DD6">
      <w:pPr>
        <w:pStyle w:val="SongsLyrics"/>
      </w:pPr>
      <w:r>
        <w:rPr>
          <w:rStyle w:val="SongsChords"/>
        </w:rPr>
        <w:t>D</w:t>
      </w:r>
      <w:r w:rsidR="004F7DD6" w:rsidRPr="004A7DB5">
        <w:rPr>
          <w:rStyle w:val="SongsChords"/>
        </w:rPr>
        <w:t>m7</w:t>
      </w:r>
      <w:r w:rsidR="004F7DD6" w:rsidRPr="004A7DB5">
        <w:t xml:space="preserve">                                  </w:t>
      </w:r>
      <w:r>
        <w:rPr>
          <w:rStyle w:val="SongsChords"/>
        </w:rPr>
        <w:t>F</w:t>
      </w:r>
    </w:p>
    <w:p w14:paraId="1E4D93F5" w14:textId="77777777" w:rsidR="004F7DD6" w:rsidRDefault="004F7DD6" w:rsidP="004F7DD6">
      <w:pPr>
        <w:pStyle w:val="SongsLyrics"/>
      </w:pPr>
      <w:r>
        <w:t>Dancing because of Your great mercy Lord</w:t>
      </w:r>
    </w:p>
    <w:p w14:paraId="2131E749" w14:textId="799CB735" w:rsidR="004F7DD6" w:rsidRPr="004A7DB5" w:rsidRDefault="004F7DD6" w:rsidP="004F7DD6">
      <w:pPr>
        <w:pStyle w:val="SongsLyrics"/>
      </w:pPr>
      <w:r w:rsidRPr="004A7DB5">
        <w:t xml:space="preserve">                  </w:t>
      </w:r>
      <w:r w:rsidR="00783527">
        <w:rPr>
          <w:rStyle w:val="SongsChords"/>
        </w:rPr>
        <w:t>C</w:t>
      </w:r>
    </w:p>
    <w:p w14:paraId="1282A7BA" w14:textId="77777777" w:rsidR="004F7DD6" w:rsidRDefault="004F7DD6" w:rsidP="004F7DD6">
      <w:pPr>
        <w:pStyle w:val="SongsLyrics"/>
      </w:pPr>
      <w:r>
        <w:t>Your great mercy Lord</w:t>
      </w:r>
    </w:p>
    <w:p w14:paraId="396933A2" w14:textId="61D3D01A" w:rsidR="004F7DD6" w:rsidRDefault="004F7DD6" w:rsidP="004F7DD6">
      <w:pPr>
        <w:pStyle w:val="SongsLyrics"/>
      </w:pPr>
    </w:p>
    <w:p w14:paraId="13EE9603" w14:textId="0C2D54C8" w:rsidR="004F7DD6" w:rsidRPr="004A7DB5" w:rsidRDefault="004F7DD6" w:rsidP="004F7DD6">
      <w:pPr>
        <w:pStyle w:val="SongsLyrics"/>
      </w:pPr>
      <w:r w:rsidRPr="004A7DB5">
        <w:t xml:space="preserve">  </w:t>
      </w:r>
      <w:r w:rsidR="004A7DB5" w:rsidRPr="004A7DB5">
        <w:rPr>
          <w:rFonts w:hint="eastAsia"/>
        </w:rPr>
        <w:t xml:space="preserve">     </w:t>
      </w:r>
      <w:r w:rsidRPr="004A7DB5">
        <w:t xml:space="preserve">   </w:t>
      </w:r>
      <w:r w:rsidR="00783527">
        <w:rPr>
          <w:rStyle w:val="SongsChords"/>
        </w:rPr>
        <w:t>C</w:t>
      </w:r>
    </w:p>
    <w:p w14:paraId="42FDA17E" w14:textId="77777777" w:rsidR="004F7DD6" w:rsidRPr="004F7DD6" w:rsidRDefault="004F7DD6" w:rsidP="004F7DD6">
      <w:pPr>
        <w:pStyle w:val="SongsLyrics"/>
      </w:pPr>
      <w:r w:rsidRPr="004F7DD6">
        <w:t>And we'll be a Shouting generation</w:t>
      </w:r>
    </w:p>
    <w:p w14:paraId="172945A7" w14:textId="03F4402A" w:rsidR="004F7DD6" w:rsidRPr="004A7DB5" w:rsidRDefault="00783527" w:rsidP="004F7DD6">
      <w:pPr>
        <w:pStyle w:val="SongsLyrics"/>
      </w:pPr>
      <w:r>
        <w:rPr>
          <w:rStyle w:val="SongsChords"/>
        </w:rPr>
        <w:t>D</w:t>
      </w:r>
      <w:r w:rsidR="004F7DD6" w:rsidRPr="004A7DB5">
        <w:rPr>
          <w:rStyle w:val="SongsChords"/>
        </w:rPr>
        <w:t>m7</w:t>
      </w:r>
      <w:r w:rsidR="004F7DD6" w:rsidRPr="004A7DB5">
        <w:t xml:space="preserve">    </w:t>
      </w:r>
      <w:r w:rsidR="004A7DB5" w:rsidRPr="004A7DB5">
        <w:rPr>
          <w:rFonts w:hint="eastAsia"/>
        </w:rPr>
        <w:t xml:space="preserve"> </w:t>
      </w:r>
      <w:r w:rsidR="004F7DD6" w:rsidRPr="004A7DB5">
        <w:t xml:space="preserve">                              </w:t>
      </w:r>
      <w:r>
        <w:rPr>
          <w:rStyle w:val="SongsChords"/>
        </w:rPr>
        <w:t>F</w:t>
      </w:r>
    </w:p>
    <w:p w14:paraId="2561DA35" w14:textId="4C2B4C54" w:rsidR="004F7DD6" w:rsidRDefault="004F7DD6" w:rsidP="004F7DD6">
      <w:pPr>
        <w:pStyle w:val="SongsLyrics"/>
      </w:pPr>
      <w:r>
        <w:t xml:space="preserve">Shouting because of Your great </w:t>
      </w:r>
      <w:r w:rsidR="00855F3E">
        <w:rPr>
          <w:rFonts w:hint="eastAsia"/>
        </w:rPr>
        <w:t>g</w:t>
      </w:r>
      <w:r>
        <w:t>lory Lord</w:t>
      </w:r>
    </w:p>
    <w:p w14:paraId="35FCE21F" w14:textId="4C4E2BB4" w:rsidR="004F7DD6" w:rsidRPr="004A7DB5" w:rsidRDefault="004F7DD6" w:rsidP="004F7DD6">
      <w:pPr>
        <w:pStyle w:val="SongsLyrics"/>
      </w:pPr>
      <w:r w:rsidRPr="004A7DB5">
        <w:t xml:space="preserve">                  </w:t>
      </w:r>
      <w:r w:rsidR="00783527">
        <w:rPr>
          <w:rStyle w:val="SongsChords"/>
        </w:rPr>
        <w:t>C</w:t>
      </w:r>
    </w:p>
    <w:p w14:paraId="417B81F3" w14:textId="77777777" w:rsidR="004F7DD6" w:rsidRDefault="004F7DD6" w:rsidP="004F7DD6">
      <w:pPr>
        <w:pStyle w:val="SongsLyrics"/>
      </w:pPr>
      <w:r>
        <w:t xml:space="preserve">Your </w:t>
      </w:r>
      <w:proofErr w:type="gramStart"/>
      <w:r>
        <w:t>great Glory</w:t>
      </w:r>
      <w:proofErr w:type="gramEnd"/>
      <w:r>
        <w:t xml:space="preserve"> Lord</w:t>
      </w:r>
    </w:p>
    <w:p w14:paraId="0BD81993" w14:textId="77777777" w:rsidR="004F7DD6" w:rsidRDefault="004F7DD6" w:rsidP="004F7DD6">
      <w:pPr>
        <w:pStyle w:val="SongsLyrics"/>
      </w:pPr>
    </w:p>
    <w:p w14:paraId="6296C4AC" w14:textId="77777777" w:rsidR="008A7C72" w:rsidRPr="00907B18" w:rsidRDefault="008A7C72" w:rsidP="004F7DD6">
      <w:pPr>
        <w:pStyle w:val="SongsLyrics"/>
      </w:pPr>
    </w:p>
    <w:sectPr w:rsidR="008A7C72" w:rsidRPr="00907B18" w:rsidSect="006253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67782"/>
    <w:rsid w:val="00091EBF"/>
    <w:rsid w:val="00184768"/>
    <w:rsid w:val="001D52CB"/>
    <w:rsid w:val="00226C17"/>
    <w:rsid w:val="00270CEB"/>
    <w:rsid w:val="002815CA"/>
    <w:rsid w:val="00300FC5"/>
    <w:rsid w:val="00315360"/>
    <w:rsid w:val="003A52AF"/>
    <w:rsid w:val="004116FB"/>
    <w:rsid w:val="004A7DB5"/>
    <w:rsid w:val="004D2D39"/>
    <w:rsid w:val="004F7DD6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726B48"/>
    <w:rsid w:val="00744E3F"/>
    <w:rsid w:val="00783527"/>
    <w:rsid w:val="00783B88"/>
    <w:rsid w:val="007A4C55"/>
    <w:rsid w:val="007B61E0"/>
    <w:rsid w:val="00816924"/>
    <w:rsid w:val="00855F3E"/>
    <w:rsid w:val="0086746D"/>
    <w:rsid w:val="008A7C72"/>
    <w:rsid w:val="008C2F7D"/>
    <w:rsid w:val="00907B18"/>
    <w:rsid w:val="009454DF"/>
    <w:rsid w:val="009C5726"/>
    <w:rsid w:val="009D5140"/>
    <w:rsid w:val="00A01D97"/>
    <w:rsid w:val="00AB1B07"/>
    <w:rsid w:val="00AD3E95"/>
    <w:rsid w:val="00AE03A5"/>
    <w:rsid w:val="00B601D0"/>
    <w:rsid w:val="00C34E6E"/>
    <w:rsid w:val="00C47CB9"/>
    <w:rsid w:val="00C77FAE"/>
    <w:rsid w:val="00C83543"/>
    <w:rsid w:val="00DA6B30"/>
    <w:rsid w:val="00DA7145"/>
    <w:rsid w:val="00DC5DE3"/>
    <w:rsid w:val="00E31D9A"/>
    <w:rsid w:val="00E427EC"/>
    <w:rsid w:val="00E612C7"/>
    <w:rsid w:val="00E74C55"/>
    <w:rsid w:val="00E92CB6"/>
    <w:rsid w:val="00EE5F5B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5565B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5565B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4F7DD6"/>
    <w:pPr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SongsTitle">
    <w:name w:val="Songs Title"/>
    <w:uiPriority w:val="1"/>
    <w:qFormat/>
    <w:rsid w:val="005565B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154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36</cp:revision>
  <cp:lastPrinted>2025-06-06T22:27:00Z</cp:lastPrinted>
  <dcterms:created xsi:type="dcterms:W3CDTF">2019-07-28T12:11:00Z</dcterms:created>
  <dcterms:modified xsi:type="dcterms:W3CDTF">2025-06-29T21:03:00Z</dcterms:modified>
</cp:coreProperties>
</file>